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4E3" w:rsidRPr="00A54EA6" w:rsidRDefault="004934E3" w:rsidP="00945521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hyperlink r:id="rId7" w:tooltip="Пошаговая инструкция для подачи заявления на единовременную выплату на детей от 3 до 16 лет на сайте Госуслуг" w:history="1">
        <w:r w:rsidRPr="00A54EA6">
          <w:rPr>
            <w:rFonts w:ascii="Times New Roman" w:hAnsi="Times New Roman"/>
            <w:b/>
            <w:bCs/>
            <w:color w:val="0000FF"/>
            <w:sz w:val="36"/>
            <w:szCs w:val="36"/>
            <w:u w:val="single"/>
            <w:lang w:eastAsia="ru-RU"/>
          </w:rPr>
          <w:t>Пошаговая инструкция для подачи заявления на единовременную выплату на детей от 3 до 16 лет на сайте Госуслуг</w:t>
        </w:r>
      </w:hyperlink>
    </w:p>
    <w:p w:rsidR="004934E3" w:rsidRPr="00A54EA6" w:rsidRDefault="004934E3" w:rsidP="0094552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ab/>
      </w:r>
      <w:r w:rsidRPr="00A54EA6">
        <w:rPr>
          <w:rFonts w:ascii="Times New Roman" w:hAnsi="Times New Roman"/>
          <w:b/>
          <w:bCs/>
          <w:sz w:val="24"/>
          <w:szCs w:val="24"/>
          <w:lang w:eastAsia="ru-RU"/>
        </w:rPr>
        <w:t>Сайт «Госуслуги» постоянно дорабатывается, поэтому могут быть временные перебои в его работе. Также заявления пытаются подать большое количество человек и сайт может быть перегружен. Если не получается заполнить и отправить заявление в течение 30 минут, попробуйте это сделать через несколько часов или на следующий день.</w:t>
      </w:r>
    </w:p>
    <w:p w:rsidR="004934E3" w:rsidRPr="00A54EA6" w:rsidRDefault="004934E3" w:rsidP="0094552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hAnsi="Times New Roman"/>
          <w:sz w:val="24"/>
          <w:szCs w:val="24"/>
          <w:lang w:eastAsia="ru-RU"/>
        </w:rPr>
        <w:t xml:space="preserve">1. Авторизуйтесь в личном кабинете госуслуг. Тип учетной записи должен быть «Подтвержденная». </w:t>
      </w:r>
      <w:r w:rsidRPr="00A54EA6">
        <w:rPr>
          <w:rFonts w:ascii="Times New Roman" w:hAnsi="Times New Roman"/>
          <w:b/>
          <w:bCs/>
          <w:sz w:val="24"/>
          <w:szCs w:val="24"/>
          <w:lang w:eastAsia="ru-RU"/>
        </w:rPr>
        <w:t>Если все данные Вашего профиля заполнены корректно</w:t>
      </w:r>
      <w:r w:rsidRPr="00A54EA6">
        <w:rPr>
          <w:rFonts w:ascii="Times New Roman" w:hAnsi="Times New Roman"/>
          <w:sz w:val="24"/>
          <w:szCs w:val="24"/>
          <w:lang w:eastAsia="ru-RU"/>
        </w:rPr>
        <w:t>, то заполнение заявления займет менее 5 минут.</w:t>
      </w:r>
    </w:p>
    <w:p w:rsidR="004934E3" w:rsidRPr="00A54EA6" w:rsidRDefault="004934E3" w:rsidP="0094552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716BA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www.pfrelets.ru/wp-content/uploads/2020/05/uz-1024x287.jpg" style="width:545.25pt;height:153pt;visibility:visible">
            <v:imagedata r:id="rId8" o:title=""/>
          </v:shape>
        </w:pict>
      </w:r>
    </w:p>
    <w:p w:rsidR="004934E3" w:rsidRPr="00A54EA6" w:rsidRDefault="004934E3" w:rsidP="0094552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hAnsi="Times New Roman"/>
          <w:sz w:val="24"/>
          <w:szCs w:val="24"/>
          <w:lang w:eastAsia="ru-RU"/>
        </w:rPr>
        <w:t>2. Перейдите на главную страницу портала и выберите «Как получить 10000 рублей на ребенка с 3 до 16 лет.</w:t>
      </w:r>
    </w:p>
    <w:p w:rsidR="004934E3" w:rsidRPr="00A54EA6" w:rsidRDefault="004934E3" w:rsidP="0094552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716B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alt="http://www.pfrelets.ru/wp-content/uploads/2020/05/start.jpg" style="width:489pt;height:363pt;visibility:visible">
            <v:imagedata r:id="rId9" o:title=""/>
          </v:shape>
        </w:pict>
      </w:r>
    </w:p>
    <w:p w:rsidR="004934E3" w:rsidRPr="00A54EA6" w:rsidRDefault="004934E3" w:rsidP="0094552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hAnsi="Times New Roman"/>
          <w:sz w:val="24"/>
          <w:szCs w:val="24"/>
          <w:lang w:eastAsia="ru-RU"/>
        </w:rPr>
        <w:t>3. Проверьте Ваши персональные данные. Они должны быть заполнены из Вашего профиля. Заполните недостающие поля. Если поле не редактируется из заявления, перейдите в свой профиль, внесите изменения там, а затем снова начните заполнять заявление.</w:t>
      </w:r>
    </w:p>
    <w:p w:rsidR="004934E3" w:rsidRPr="00A54EA6" w:rsidRDefault="004934E3" w:rsidP="009455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16B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alt="http://www.pfrelets.ru/wp-content/uploads/2020/05/1-1024x560.jpg" style="width:499.5pt;height:273pt;visibility:visible">
            <v:imagedata r:id="rId10" o:title=""/>
          </v:shape>
        </w:pict>
      </w:r>
    </w:p>
    <w:p w:rsidR="004934E3" w:rsidRPr="00A54EA6" w:rsidRDefault="004934E3" w:rsidP="0094552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hAnsi="Times New Roman"/>
          <w:sz w:val="24"/>
          <w:szCs w:val="24"/>
          <w:lang w:eastAsia="ru-RU"/>
        </w:rPr>
        <w:t>4. Проверьте или заполните реквизиты документа, удостоверяющего личность.</w:t>
      </w:r>
    </w:p>
    <w:p w:rsidR="004934E3" w:rsidRPr="00A54EA6" w:rsidRDefault="004934E3" w:rsidP="009455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16B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8" type="#_x0000_t75" alt="http://www.pfrelets.ru/wp-content/uploads/2020/05/2.jpg" style="width:558.75pt;height:257.25pt;visibility:visible">
            <v:imagedata r:id="rId11" o:title=""/>
          </v:shape>
        </w:pict>
      </w:r>
    </w:p>
    <w:p w:rsidR="004934E3" w:rsidRDefault="004934E3" w:rsidP="0094552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4934E3" w:rsidRPr="00A54EA6" w:rsidRDefault="004934E3" w:rsidP="0094552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hAnsi="Times New Roman"/>
          <w:sz w:val="24"/>
          <w:szCs w:val="24"/>
          <w:lang w:eastAsia="ru-RU"/>
        </w:rPr>
        <w:t>5. Проверьте или заполните адрес места проживания. При необходимости уточнить, выберите «Уточнить адрес». Если изменить адрес не удается, перейдите в настройки своего профиля, измените адрес, дождитесь окончания проверки и начните заполнять заявление заново.</w:t>
      </w:r>
    </w:p>
    <w:p w:rsidR="004934E3" w:rsidRPr="00A54EA6" w:rsidRDefault="004934E3" w:rsidP="009455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16B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9" type="#_x0000_t75" alt="http://www.pfrelets.ru/wp-content/uploads/2020/05/3.jpg" style="width:534pt;height:126pt;visibility:visible">
            <v:imagedata r:id="rId12" o:title=""/>
          </v:shape>
        </w:pict>
      </w:r>
    </w:p>
    <w:p w:rsidR="004934E3" w:rsidRPr="00A54EA6" w:rsidRDefault="004934E3" w:rsidP="0094552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hAnsi="Times New Roman"/>
          <w:sz w:val="24"/>
          <w:szCs w:val="24"/>
          <w:lang w:eastAsia="ru-RU"/>
        </w:rPr>
        <w:t xml:space="preserve">6. Заполните данные на ребенка. После ввода ФИО и даты рождения воспользуйтесь кнопкой «Найти СНИЛС» для автоматического заполнения или заполните вручную. </w:t>
      </w:r>
      <w:r w:rsidRPr="00A54EA6">
        <w:rPr>
          <w:rFonts w:ascii="Times New Roman" w:hAnsi="Times New Roman"/>
          <w:b/>
          <w:bCs/>
          <w:sz w:val="24"/>
          <w:szCs w:val="24"/>
          <w:lang w:eastAsia="ru-RU"/>
        </w:rPr>
        <w:t>Обратите внимание</w:t>
      </w:r>
      <w:r w:rsidRPr="00A54EA6">
        <w:rPr>
          <w:rFonts w:ascii="Times New Roman" w:hAnsi="Times New Roman"/>
          <w:sz w:val="24"/>
          <w:szCs w:val="24"/>
          <w:lang w:eastAsia="ru-RU"/>
        </w:rPr>
        <w:t xml:space="preserve">, что нужно </w:t>
      </w:r>
      <w:r w:rsidRPr="00A54EA6">
        <w:rPr>
          <w:rFonts w:ascii="Times New Roman" w:hAnsi="Times New Roman"/>
          <w:b/>
          <w:bCs/>
          <w:sz w:val="24"/>
          <w:szCs w:val="24"/>
          <w:lang w:eastAsia="ru-RU"/>
        </w:rPr>
        <w:t>вводить номер актовой записи</w:t>
      </w:r>
      <w:r w:rsidRPr="00A54EA6">
        <w:rPr>
          <w:rFonts w:ascii="Times New Roman" w:hAnsi="Times New Roman"/>
          <w:sz w:val="24"/>
          <w:szCs w:val="24"/>
          <w:lang w:eastAsia="ru-RU"/>
        </w:rPr>
        <w:t>, а не номер самого свидетельства о рождении ребенка.</w:t>
      </w:r>
    </w:p>
    <w:p w:rsidR="004934E3" w:rsidRPr="00A54EA6" w:rsidRDefault="004934E3" w:rsidP="009455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16B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30" type="#_x0000_t75" alt="http://www.pfrelets.ru/wp-content/uploads/2020/05/rebenok16.jpg" style="width:534pt;height:414.75pt;visibility:visible">
            <v:imagedata r:id="rId13" o:title=""/>
          </v:shape>
        </w:pict>
      </w:r>
    </w:p>
    <w:p w:rsidR="004934E3" w:rsidRPr="00A54EA6" w:rsidRDefault="004934E3" w:rsidP="0094552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hAnsi="Times New Roman"/>
          <w:sz w:val="24"/>
          <w:szCs w:val="24"/>
          <w:lang w:eastAsia="ru-RU"/>
        </w:rPr>
        <w:t>7. Если у Вас несколько детей в возрасте от 3 до 16 лет, нажмите кнопку «Добавить ребенка». Появится еще одна такая же форма, которую также нужно заполнить.</w:t>
      </w:r>
    </w:p>
    <w:p w:rsidR="004934E3" w:rsidRPr="00A54EA6" w:rsidRDefault="004934E3" w:rsidP="00F05109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hAnsi="Times New Roman"/>
          <w:sz w:val="24"/>
          <w:szCs w:val="24"/>
          <w:lang w:eastAsia="ru-RU"/>
        </w:rPr>
        <w:t>8. Заполните банковские реквизиты для перечисления оплаты. Эту информацию можно получить из выписки к лицевому счету или в онлайн-банке.</w:t>
      </w:r>
    </w:p>
    <w:p w:rsidR="004934E3" w:rsidRPr="00A54EA6" w:rsidRDefault="004934E3" w:rsidP="009455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16B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31" type="#_x0000_t75" alt="http://www.pfrelets.ru/wp-content/uploads/2020/05/5.jpg" style="width:516pt;height:429pt;visibility:visible">
            <v:imagedata r:id="rId14" o:title=""/>
          </v:shape>
        </w:pict>
      </w:r>
    </w:p>
    <w:p w:rsidR="004934E3" w:rsidRPr="00A54EA6" w:rsidRDefault="004934E3" w:rsidP="0094552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hAnsi="Times New Roman"/>
          <w:sz w:val="24"/>
          <w:szCs w:val="24"/>
          <w:lang w:eastAsia="ru-RU"/>
        </w:rPr>
        <w:t>9. Нажмите кнопку «Отправить». Если заявление заполнено с ошибками, они подсветятся красным цветом. Исправьте их и нажмите «Отправить» снова. В случае, если не удается отправить заявление сразу, повторяйте нажимать кнопку через 3-5 минут. Об успешной подаче будет свидетельствовать присвоение номера Вашему заявлению.</w:t>
      </w:r>
    </w:p>
    <w:p w:rsidR="004934E3" w:rsidRPr="00A54EA6" w:rsidRDefault="004934E3" w:rsidP="009455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16B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32" type="#_x0000_t75" alt="http://www.pfrelets.ru/wp-content/uploads/2020/05/6-1024x266.jpg" style="width:537.75pt;height:138pt;visibility:visible">
            <v:imagedata r:id="rId15" o:title=""/>
          </v:shape>
        </w:pict>
      </w:r>
    </w:p>
    <w:p w:rsidR="004934E3" w:rsidRDefault="004934E3" w:rsidP="0094552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4934E3" w:rsidRPr="00A54EA6" w:rsidRDefault="004934E3" w:rsidP="0094552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hAnsi="Times New Roman"/>
          <w:sz w:val="24"/>
          <w:szCs w:val="24"/>
          <w:lang w:eastAsia="ru-RU"/>
        </w:rPr>
        <w:t>10. Через некоторое время заявление должно появится в списке поданных в личном кабинете.</w:t>
      </w:r>
    </w:p>
    <w:p w:rsidR="004934E3" w:rsidRPr="00A54EA6" w:rsidRDefault="004934E3" w:rsidP="009455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16B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33" type="#_x0000_t75" alt="http://www.pfrelets.ru/wp-content/uploads/2020/05/7-2.jpg" style="width:526.5pt;height:429.75pt;visibility:visible">
            <v:imagedata r:id="rId16" o:title=""/>
          </v:shape>
        </w:pict>
      </w:r>
    </w:p>
    <w:p w:rsidR="004934E3" w:rsidRDefault="004934E3" w:rsidP="00945521"/>
    <w:p w:rsidR="004934E3" w:rsidRDefault="004934E3" w:rsidP="001B39BC">
      <w:pPr>
        <w:rPr>
          <w:b/>
          <w:bCs/>
          <w:color w:val="333399"/>
          <w:sz w:val="32"/>
          <w:szCs w:val="32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br w:type="page"/>
      </w:r>
      <w:r w:rsidRPr="00592833">
        <w:rPr>
          <w:b/>
          <w:bCs/>
          <w:color w:val="333399"/>
          <w:sz w:val="32"/>
          <w:szCs w:val="32"/>
        </w:rPr>
        <w:t xml:space="preserve">Рекомендации по использованию электронных сервисов ПФР </w:t>
      </w:r>
    </w:p>
    <w:p w:rsidR="004934E3" w:rsidRPr="00B31DB7" w:rsidRDefault="004934E3" w:rsidP="00891F32">
      <w:pPr>
        <w:jc w:val="center"/>
        <w:rPr>
          <w:b/>
          <w:bCs/>
          <w:color w:val="333399"/>
          <w:sz w:val="32"/>
          <w:szCs w:val="32"/>
          <w:shd w:val="clear" w:color="auto" w:fill="FFFFFF"/>
        </w:rPr>
      </w:pPr>
      <w:r w:rsidRPr="00592833">
        <w:rPr>
          <w:b/>
          <w:bCs/>
          <w:color w:val="333399"/>
          <w:sz w:val="32"/>
          <w:szCs w:val="32"/>
        </w:rPr>
        <w:t>на сайте П</w:t>
      </w:r>
      <w:r>
        <w:rPr>
          <w:b/>
          <w:bCs/>
          <w:color w:val="333399"/>
          <w:sz w:val="32"/>
          <w:szCs w:val="32"/>
        </w:rPr>
        <w:t>енсионного фонда</w:t>
      </w:r>
      <w:r w:rsidRPr="00255210">
        <w:rPr>
          <w:b/>
          <w:bCs/>
          <w:color w:val="333399"/>
          <w:sz w:val="32"/>
          <w:szCs w:val="32"/>
          <w:shd w:val="clear" w:color="auto" w:fill="FFFFFF"/>
        </w:rPr>
        <w:t>.</w:t>
      </w:r>
    </w:p>
    <w:p w:rsidR="004934E3" w:rsidRPr="004C3C83" w:rsidRDefault="004934E3" w:rsidP="00891F32">
      <w:pPr>
        <w:pStyle w:val="NormalWeb"/>
        <w:shd w:val="clear" w:color="auto" w:fill="FFFFFF"/>
        <w:spacing w:before="120" w:beforeAutospacing="0" w:after="312" w:afterAutospacing="0"/>
        <w:jc w:val="both"/>
        <w:rPr>
          <w:b/>
          <w:bCs/>
          <w:i/>
          <w:iCs/>
          <w:color w:val="333399"/>
          <w:sz w:val="32"/>
          <w:szCs w:val="32"/>
          <w:u w:val="single"/>
          <w:shd w:val="clear" w:color="auto" w:fill="FFFFFF"/>
        </w:rPr>
      </w:pPr>
      <w:r w:rsidRPr="004C3C83">
        <w:rPr>
          <w:b/>
          <w:bCs/>
          <w:color w:val="333399"/>
          <w:sz w:val="32"/>
          <w:szCs w:val="32"/>
          <w:shd w:val="clear" w:color="auto" w:fill="FFFFFF"/>
        </w:rPr>
        <w:t xml:space="preserve">        </w:t>
      </w:r>
      <w:r w:rsidRPr="004C3C83">
        <w:rPr>
          <w:b/>
          <w:bCs/>
          <w:i/>
          <w:iCs/>
          <w:color w:val="333399"/>
          <w:sz w:val="32"/>
          <w:szCs w:val="32"/>
          <w:u w:val="single"/>
          <w:shd w:val="clear" w:color="auto" w:fill="FFFFFF"/>
        </w:rPr>
        <w:t xml:space="preserve"> Записаться  на приём в ПФР через официальный сайт</w:t>
      </w: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  <w:shd w:val="clear" w:color="auto" w:fill="FFFFFF"/>
        </w:rPr>
      </w:pPr>
      <w:r>
        <w:rPr>
          <w:rFonts w:ascii="Trebuchet MS" w:hAnsi="Trebuchet MS"/>
          <w:color w:val="363636"/>
          <w:sz w:val="23"/>
          <w:szCs w:val="23"/>
        </w:rPr>
        <w:tab/>
      </w:r>
      <w:r w:rsidRPr="00011C90">
        <w:rPr>
          <w:b/>
          <w:bCs/>
          <w:color w:val="333399"/>
          <w:sz w:val="28"/>
          <w:szCs w:val="28"/>
          <w:shd w:val="clear" w:color="auto" w:fill="FFFFFF"/>
        </w:rPr>
        <w:t>1.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C14A5B">
        <w:rPr>
          <w:color w:val="333399"/>
          <w:sz w:val="28"/>
          <w:szCs w:val="28"/>
          <w:shd w:val="clear" w:color="auto" w:fill="FFFFFF"/>
        </w:rPr>
        <w:t xml:space="preserve">Зайдите на официальный сайт ПФР и кликните по кнопке </w:t>
      </w:r>
    </w:p>
    <w:p w:rsidR="004934E3" w:rsidRPr="00C14A5B" w:rsidRDefault="004934E3" w:rsidP="00891F32">
      <w:pPr>
        <w:pStyle w:val="NormalWeb"/>
        <w:spacing w:before="0" w:beforeAutospacing="0" w:after="0" w:afterAutospacing="0" w:line="405" w:lineRule="atLeast"/>
        <w:rPr>
          <w:b/>
          <w:bCs/>
          <w:color w:val="333399"/>
          <w:sz w:val="28"/>
          <w:szCs w:val="28"/>
        </w:rPr>
      </w:pPr>
      <w:r w:rsidRPr="00C14A5B">
        <w:rPr>
          <w:b/>
          <w:bCs/>
          <w:color w:val="333399"/>
          <w:sz w:val="28"/>
          <w:szCs w:val="28"/>
          <w:shd w:val="clear" w:color="auto" w:fill="FFFFFF"/>
        </w:rPr>
        <w:t>«Личный кабинет гражданина».</w:t>
      </w:r>
      <w:r w:rsidRPr="002F0A40">
        <w:t xml:space="preserve"> </w:t>
      </w:r>
      <w:r>
        <w:rPr>
          <w:noProof/>
          <w:lang w:eastAsia="ru-RU"/>
        </w:rPr>
        <w:pict>
          <v:shape id="_x0000_i1034" type="#_x0000_t75" style="width:466.5pt;height:262.5pt;visibility:visible">
            <v:imagedata r:id="rId17" o:title=""/>
          </v:shape>
        </w:pict>
      </w:r>
      <w:r w:rsidRPr="00C14A5B">
        <w:rPr>
          <w:b/>
          <w:bCs/>
          <w:color w:val="333399"/>
          <w:sz w:val="28"/>
          <w:szCs w:val="28"/>
        </w:rPr>
        <w:br/>
        <w:t xml:space="preserve"> </w:t>
      </w:r>
    </w:p>
    <w:p w:rsidR="004934E3" w:rsidRPr="00011C90" w:rsidRDefault="004934E3" w:rsidP="00891F32">
      <w:pPr>
        <w:pStyle w:val="NormalWeb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noProof/>
          <w:lang w:eastAsia="ru-RU"/>
        </w:rPr>
        <w:pict>
          <v:shape id="Рисунок 2" o:spid="_x0000_s1026" type="#_x0000_t75" alt="zapis-v-pfr-shag-2" style="position:absolute;margin-left:0;margin-top:60.75pt;width:7in;height:193.5pt;z-index:-251658240;visibility:visible" wrapcoords="-32 0 -32 21516 21600 21516 21600 0 -32 0">
            <v:imagedata r:id="rId18" o:title=""/>
            <w10:wrap type="tight"/>
          </v:shape>
        </w:pict>
      </w:r>
      <w:r>
        <w:rPr>
          <w:color w:val="333333"/>
          <w:sz w:val="28"/>
          <w:szCs w:val="28"/>
          <w:shd w:val="clear" w:color="auto" w:fill="FFFFFF"/>
        </w:rPr>
        <w:tab/>
      </w:r>
      <w:r w:rsidRPr="00011C90">
        <w:rPr>
          <w:b/>
          <w:bCs/>
          <w:color w:val="333399"/>
          <w:sz w:val="28"/>
          <w:szCs w:val="28"/>
          <w:shd w:val="clear" w:color="auto" w:fill="FFFFFF"/>
        </w:rPr>
        <w:t>2.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011C90">
        <w:rPr>
          <w:color w:val="333399"/>
          <w:sz w:val="28"/>
          <w:szCs w:val="28"/>
          <w:shd w:val="clear" w:color="auto" w:fill="FFFFFF"/>
        </w:rPr>
        <w:t xml:space="preserve">Перейдите по ссылке </w:t>
      </w:r>
      <w:r w:rsidRPr="00011C90">
        <w:rPr>
          <w:b/>
          <w:bCs/>
          <w:color w:val="333399"/>
          <w:sz w:val="28"/>
          <w:szCs w:val="28"/>
          <w:shd w:val="clear" w:color="auto" w:fill="FFFFFF"/>
        </w:rPr>
        <w:t>«Запись на прием».</w:t>
      </w:r>
      <w:r w:rsidRPr="00011C90">
        <w:rPr>
          <w:color w:val="333399"/>
          <w:sz w:val="28"/>
          <w:szCs w:val="28"/>
        </w:rPr>
        <w:br/>
        <w:t xml:space="preserve"> </w:t>
      </w: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ind w:left="360"/>
        <w:jc w:val="both"/>
        <w:rPr>
          <w:color w:val="333399"/>
          <w:sz w:val="28"/>
          <w:szCs w:val="28"/>
          <w:shd w:val="clear" w:color="auto" w:fill="FFFFFF"/>
        </w:rPr>
      </w:pPr>
    </w:p>
    <w:p w:rsidR="004934E3" w:rsidRPr="00011C90" w:rsidRDefault="004934E3" w:rsidP="00891F32">
      <w:pPr>
        <w:pStyle w:val="NormalWeb"/>
        <w:numPr>
          <w:ilvl w:val="0"/>
          <w:numId w:val="4"/>
        </w:numPr>
        <w:spacing w:before="0" w:beforeAutospacing="0" w:after="0" w:afterAutospacing="0" w:line="405" w:lineRule="atLeast"/>
        <w:jc w:val="both"/>
        <w:rPr>
          <w:color w:val="333399"/>
          <w:sz w:val="28"/>
          <w:szCs w:val="28"/>
          <w:shd w:val="clear" w:color="auto" w:fill="FFFFFF"/>
        </w:rPr>
      </w:pPr>
      <w:r w:rsidRPr="00011C90">
        <w:rPr>
          <w:color w:val="333399"/>
          <w:sz w:val="28"/>
          <w:szCs w:val="28"/>
          <w:shd w:val="clear" w:color="auto" w:fill="FFFFFF"/>
        </w:rPr>
        <w:t xml:space="preserve">Введите капчу, для подтверждения того, что вы реально существующий человек.  </w:t>
      </w:r>
    </w:p>
    <w:p w:rsidR="004934E3" w:rsidRDefault="004934E3" w:rsidP="00891F32">
      <w:pPr>
        <w:pStyle w:val="NormalWeb"/>
        <w:numPr>
          <w:ilvl w:val="0"/>
          <w:numId w:val="4"/>
        </w:numPr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 w:rsidRPr="00011C90">
        <w:rPr>
          <w:color w:val="333399"/>
          <w:sz w:val="28"/>
          <w:szCs w:val="28"/>
          <w:shd w:val="clear" w:color="auto" w:fill="FFFFFF"/>
        </w:rPr>
        <w:t xml:space="preserve">После успешного прохождения проверки для вас откроется анкета, в которой необходимо будет указать данные о заявителе. После заполнения кликните кнопку </w:t>
      </w:r>
      <w:r w:rsidRPr="00011C90">
        <w:rPr>
          <w:b/>
          <w:bCs/>
          <w:color w:val="333399"/>
          <w:sz w:val="28"/>
          <w:szCs w:val="28"/>
          <w:shd w:val="clear" w:color="auto" w:fill="FFFFFF"/>
        </w:rPr>
        <w:t>«Следующий шаг».</w:t>
      </w:r>
      <w:r>
        <w:rPr>
          <w:rFonts w:ascii="Arial" w:hAnsi="Arial" w:cs="Arial"/>
          <w:color w:val="333333"/>
        </w:rPr>
        <w:br/>
      </w:r>
      <w:r>
        <w:rPr>
          <w:color w:val="333399"/>
          <w:sz w:val="28"/>
          <w:szCs w:val="28"/>
        </w:rPr>
        <w:t xml:space="preserve"> </w:t>
      </w: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7" type="#_x0000_t75" alt="zapis-v-pfr-shag-4" style="position:absolute;left:0;text-align:left;margin-left:9pt;margin-top:2.25pt;width:477pt;height:294.75pt;z-index:-251657216;visibility:visible" wrapcoords="-34 0 -34 21545 21600 21545 21600 0 -34 0">
            <v:imagedata r:id="rId19" o:title=""/>
            <w10:wrap type="tight"/>
          </v:shape>
        </w:pict>
      </w:r>
    </w:p>
    <w:p w:rsidR="004934E3" w:rsidRPr="00682B96" w:rsidRDefault="004934E3" w:rsidP="00891F32">
      <w:pPr>
        <w:pStyle w:val="NormalWeb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 xml:space="preserve">5. </w:t>
      </w:r>
      <w:r w:rsidRPr="00682B96">
        <w:rPr>
          <w:color w:val="333399"/>
          <w:sz w:val="28"/>
          <w:szCs w:val="28"/>
          <w:shd w:val="clear" w:color="auto" w:fill="FFFFFF"/>
        </w:rPr>
        <w:t>В выпадающем списке выберите удобное для вас место приема.</w:t>
      </w:r>
      <w:r w:rsidRPr="00682B96">
        <w:rPr>
          <w:color w:val="333399"/>
          <w:sz w:val="28"/>
          <w:szCs w:val="28"/>
        </w:rPr>
        <w:br/>
        <w:t xml:space="preserve"> </w:t>
      </w:r>
    </w:p>
    <w:p w:rsidR="004934E3" w:rsidRPr="00682B96" w:rsidRDefault="004934E3" w:rsidP="00891F32">
      <w:pPr>
        <w:pStyle w:val="NormalWeb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noProof/>
          <w:lang w:eastAsia="ru-RU"/>
        </w:rPr>
        <w:pict>
          <v:shape id="Рисунок 4" o:spid="_x0000_s1028" type="#_x0000_t75" alt="zapis-v-pfr-shag-5" style="position:absolute;margin-left:0;margin-top:15.75pt;width:495pt;height:159.75pt;z-index:-251656192;visibility:visible" wrapcoords="-33 0 -33 21499 21600 21499 21600 0 -33 0">
            <v:imagedata r:id="rId20" o:title=""/>
            <w10:wrap type="tight"/>
          </v:shape>
        </w:pict>
      </w:r>
    </w:p>
    <w:p w:rsidR="004934E3" w:rsidRDefault="004934E3" w:rsidP="00891F32">
      <w:pPr>
        <w:pStyle w:val="NormalWeb"/>
        <w:spacing w:before="0" w:beforeAutospacing="0" w:after="0" w:afterAutospacing="0" w:line="405" w:lineRule="atLeast"/>
        <w:rPr>
          <w:color w:val="333399"/>
          <w:sz w:val="28"/>
          <w:szCs w:val="28"/>
          <w:shd w:val="clear" w:color="auto" w:fill="FFFFFF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rPr>
          <w:color w:val="333399"/>
          <w:sz w:val="28"/>
          <w:szCs w:val="28"/>
          <w:shd w:val="clear" w:color="auto" w:fill="FFFFFF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 w:rsidRPr="00682B96">
        <w:rPr>
          <w:color w:val="333399"/>
          <w:sz w:val="28"/>
          <w:szCs w:val="28"/>
          <w:shd w:val="clear" w:color="auto" w:fill="FFFFFF"/>
        </w:rPr>
        <w:t>6</w:t>
      </w:r>
      <w:r w:rsidRPr="00682B96">
        <w:rPr>
          <w:rFonts w:ascii="Arial" w:hAnsi="Arial" w:cs="Arial"/>
          <w:color w:val="333399"/>
          <w:shd w:val="clear" w:color="auto" w:fill="FFFFFF"/>
        </w:rPr>
        <w:t>.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682B96">
        <w:rPr>
          <w:color w:val="333399"/>
          <w:sz w:val="28"/>
          <w:szCs w:val="28"/>
          <w:shd w:val="clear" w:color="auto" w:fill="FFFFFF"/>
        </w:rPr>
        <w:t>В перечне выберите тему приема, которая наиболее соответствует вашей жизненной ситуации.</w:t>
      </w:r>
      <w:r w:rsidRPr="00682B96">
        <w:rPr>
          <w:color w:val="333399"/>
          <w:sz w:val="28"/>
          <w:szCs w:val="28"/>
        </w:rPr>
        <w:br/>
      </w:r>
      <w:r>
        <w:rPr>
          <w:color w:val="333399"/>
          <w:sz w:val="28"/>
          <w:szCs w:val="28"/>
        </w:rPr>
        <w:t xml:space="preserve"> </w:t>
      </w: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pict>
          <v:shape id="Рисунок 5" o:spid="_x0000_s1029" type="#_x0000_t75" alt="zapis-v-pfr-shag-6" style="position:absolute;left:0;text-align:left;margin-left:-9pt;margin-top:2.25pt;width:513pt;height:190.5pt;z-index:-251655168;visibility:visible" wrapcoords="-32 0 -32 21515 21600 21515 21600 0 -32 0">
            <v:imagedata r:id="rId21" o:title=""/>
            <w10:wrap type="tight"/>
          </v:shape>
        </w:pict>
      </w: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 xml:space="preserve">7. </w:t>
      </w:r>
      <w:r w:rsidRPr="00682B96">
        <w:rPr>
          <w:color w:val="333399"/>
          <w:sz w:val="28"/>
          <w:szCs w:val="28"/>
          <w:shd w:val="clear" w:color="auto" w:fill="FFFFFF"/>
        </w:rPr>
        <w:t>В календаре выберите дату и время приема.</w:t>
      </w:r>
      <w:r>
        <w:rPr>
          <w:rFonts w:ascii="Arial" w:hAnsi="Arial" w:cs="Arial"/>
          <w:color w:val="333333"/>
        </w:rPr>
        <w:br/>
      </w:r>
      <w:r>
        <w:rPr>
          <w:color w:val="333399"/>
          <w:sz w:val="28"/>
          <w:szCs w:val="28"/>
        </w:rPr>
        <w:t xml:space="preserve"> </w:t>
      </w: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pict>
          <v:shape id="Рисунок 6" o:spid="_x0000_s1030" type="#_x0000_t75" alt="zapis-v-pfr-shag-7" style="position:absolute;left:0;text-align:left;margin-left:-9pt;margin-top:6.75pt;width:468pt;height:285pt;z-index:-251654144;visibility:visible" wrapcoords="-35 0 -35 21543 21600 21543 21600 0 -35 0" o:allowoverlap="f">
            <v:imagedata r:id="rId22" o:title=""/>
            <w10:wrap type="tight"/>
          </v:shape>
        </w:pict>
      </w: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Pr="00682B96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 w:rsidRPr="00B9077E">
        <w:rPr>
          <w:b/>
          <w:bCs/>
          <w:color w:val="333399"/>
          <w:sz w:val="28"/>
          <w:szCs w:val="28"/>
        </w:rPr>
        <w:t>8</w:t>
      </w:r>
      <w:r>
        <w:rPr>
          <w:color w:val="333399"/>
          <w:sz w:val="28"/>
          <w:szCs w:val="28"/>
        </w:rPr>
        <w:t>.</w:t>
      </w:r>
      <w:r w:rsidRPr="00682B96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682B96">
        <w:rPr>
          <w:color w:val="333399"/>
          <w:sz w:val="28"/>
          <w:szCs w:val="28"/>
          <w:shd w:val="clear" w:color="auto" w:fill="FFFFFF"/>
        </w:rPr>
        <w:t xml:space="preserve">Поставьте галочку напротив согласия на обработку персональных данных и кликните </w:t>
      </w:r>
      <w:r w:rsidRPr="001C2053">
        <w:rPr>
          <w:b/>
          <w:bCs/>
          <w:color w:val="333399"/>
          <w:sz w:val="28"/>
          <w:szCs w:val="28"/>
          <w:shd w:val="clear" w:color="auto" w:fill="FFFFFF"/>
        </w:rPr>
        <w:t>«Записаться на прием».</w:t>
      </w:r>
      <w:r w:rsidRPr="001C2053">
        <w:rPr>
          <w:b/>
          <w:bCs/>
          <w:color w:val="333399"/>
          <w:sz w:val="28"/>
          <w:szCs w:val="28"/>
        </w:rPr>
        <w:br/>
      </w:r>
      <w:r>
        <w:rPr>
          <w:color w:val="333399"/>
          <w:sz w:val="28"/>
          <w:szCs w:val="28"/>
        </w:rPr>
        <w:t xml:space="preserve"> </w:t>
      </w: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pict>
          <v:shape id="Рисунок 7" o:spid="_x0000_s1031" type="#_x0000_t75" alt="zapis-v-pfr-shag-8" style="position:absolute;left:0;text-align:left;margin-left:9pt;margin-top:11.25pt;width:423pt;height:175.5pt;z-index:-251653120;visibility:visible" wrapcoords="-38 0 -38 21508 21600 21508 21600 0 -38 0">
            <v:imagedata r:id="rId23" o:title=""/>
            <w10:wrap type="tight"/>
          </v:shape>
        </w:pict>
      </w: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Pr="00682B96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Pr="00B9077E" w:rsidRDefault="004934E3" w:rsidP="00891F32">
      <w:pPr>
        <w:pStyle w:val="NormalWeb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>9</w:t>
      </w:r>
      <w:r w:rsidRPr="00B9077E">
        <w:rPr>
          <w:color w:val="333399"/>
          <w:sz w:val="28"/>
          <w:szCs w:val="28"/>
        </w:rPr>
        <w:t xml:space="preserve">. </w:t>
      </w:r>
      <w:r w:rsidRPr="00B9077E">
        <w:rPr>
          <w:color w:val="333399"/>
          <w:sz w:val="28"/>
          <w:szCs w:val="28"/>
          <w:shd w:val="clear" w:color="auto" w:fill="FFFFFF"/>
        </w:rPr>
        <w:t>В списке доступных дат выберите оптимальную. Затем выберите доступное время записи на прием.</w:t>
      </w:r>
      <w:r w:rsidRPr="00B9077E">
        <w:rPr>
          <w:color w:val="333399"/>
          <w:sz w:val="28"/>
          <w:szCs w:val="28"/>
        </w:rPr>
        <w:br/>
        <w:t xml:space="preserve"> </w:t>
      </w: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pict>
          <v:shape id="Рисунок 8" o:spid="_x0000_s1032" type="#_x0000_t75" alt="zapis-v-pfr-cherez-gosuslugi-shag-9" style="position:absolute;left:0;text-align:left;margin-left:0;margin-top:.3pt;width:495pt;height:258.75pt;z-index:-251652096;visibility:visible" wrapcoords="-33 0 -33 21537 21600 21537 21600 0 -33 0">
            <v:imagedata r:id="rId24" o:title=""/>
            <w10:wrap type="tight"/>
          </v:shape>
        </w:pict>
      </w:r>
    </w:p>
    <w:p w:rsidR="004934E3" w:rsidRDefault="004934E3" w:rsidP="00891F32">
      <w:pPr>
        <w:pStyle w:val="NormalWeb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  <w:shd w:val="clear" w:color="auto" w:fill="FFFFFF"/>
        </w:rPr>
      </w:pPr>
      <w:r>
        <w:rPr>
          <w:color w:val="333399"/>
          <w:sz w:val="28"/>
          <w:szCs w:val="28"/>
        </w:rPr>
        <w:t>10.</w:t>
      </w:r>
      <w:r w:rsidRPr="00B9077E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240BC6">
        <w:rPr>
          <w:color w:val="333399"/>
          <w:sz w:val="28"/>
          <w:szCs w:val="28"/>
          <w:shd w:val="clear" w:color="auto" w:fill="FFFFFF"/>
        </w:rPr>
        <w:t>После того, как определитесь с датой и временем, подтвердите запись.</w:t>
      </w:r>
    </w:p>
    <w:p w:rsidR="004934E3" w:rsidRPr="00891F32" w:rsidRDefault="004934E3" w:rsidP="00891F32">
      <w:pPr>
        <w:pStyle w:val="NormalWeb"/>
        <w:spacing w:before="0" w:beforeAutospacing="0" w:after="0" w:afterAutospacing="0" w:line="405" w:lineRule="atLeast"/>
        <w:ind w:firstLine="851"/>
        <w:jc w:val="both"/>
        <w:rPr>
          <w:color w:val="333399"/>
          <w:sz w:val="32"/>
          <w:szCs w:val="32"/>
        </w:rPr>
      </w:pPr>
      <w:r w:rsidRPr="00891F32">
        <w:rPr>
          <w:color w:val="333399"/>
          <w:sz w:val="28"/>
          <w:szCs w:val="28"/>
          <w:shd w:val="clear" w:color="auto" w:fill="FFFFFF"/>
        </w:rPr>
        <w:t>После записи явитесь в выбранное подразделение без опозданий для получения той или иной государственной услуги.</w:t>
      </w:r>
    </w:p>
    <w:p w:rsidR="004934E3" w:rsidRPr="00830030" w:rsidRDefault="004934E3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sectPr w:rsidR="004934E3" w:rsidRPr="00830030" w:rsidSect="00830030">
      <w:pgSz w:w="11909" w:h="16838"/>
      <w:pgMar w:top="1030" w:right="1136" w:bottom="820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4E3" w:rsidRDefault="004934E3" w:rsidP="00E11DB6">
      <w:pPr>
        <w:spacing w:after="0" w:line="240" w:lineRule="auto"/>
      </w:pPr>
      <w:r>
        <w:separator/>
      </w:r>
    </w:p>
  </w:endnote>
  <w:endnote w:type="continuationSeparator" w:id="0">
    <w:p w:rsidR="004934E3" w:rsidRDefault="004934E3" w:rsidP="00E11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4E3" w:rsidRDefault="004934E3" w:rsidP="00E11DB6">
      <w:pPr>
        <w:spacing w:after="0" w:line="240" w:lineRule="auto"/>
      </w:pPr>
      <w:r>
        <w:separator/>
      </w:r>
    </w:p>
  </w:footnote>
  <w:footnote w:type="continuationSeparator" w:id="0">
    <w:p w:rsidR="004934E3" w:rsidRDefault="004934E3" w:rsidP="00E11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12882BEC"/>
    <w:multiLevelType w:val="hybridMultilevel"/>
    <w:tmpl w:val="610A4372"/>
    <w:lvl w:ilvl="0" w:tplc="E8C8F54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b/>
        <w:bCs/>
        <w:color w:val="333399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1DB6"/>
    <w:rsid w:val="00011C90"/>
    <w:rsid w:val="00056FF2"/>
    <w:rsid w:val="001B39BC"/>
    <w:rsid w:val="001C2053"/>
    <w:rsid w:val="001D1265"/>
    <w:rsid w:val="001E5248"/>
    <w:rsid w:val="00240BC6"/>
    <w:rsid w:val="00255210"/>
    <w:rsid w:val="002F0A40"/>
    <w:rsid w:val="002F2B7C"/>
    <w:rsid w:val="0036171E"/>
    <w:rsid w:val="00363580"/>
    <w:rsid w:val="003D344B"/>
    <w:rsid w:val="0042249F"/>
    <w:rsid w:val="004934E3"/>
    <w:rsid w:val="00497103"/>
    <w:rsid w:val="004C3C83"/>
    <w:rsid w:val="004C556D"/>
    <w:rsid w:val="00592833"/>
    <w:rsid w:val="005C43D3"/>
    <w:rsid w:val="005E29BC"/>
    <w:rsid w:val="00607C3A"/>
    <w:rsid w:val="00682B96"/>
    <w:rsid w:val="007716BA"/>
    <w:rsid w:val="007F5801"/>
    <w:rsid w:val="00806D66"/>
    <w:rsid w:val="00830030"/>
    <w:rsid w:val="00841AFE"/>
    <w:rsid w:val="008713EF"/>
    <w:rsid w:val="00891F32"/>
    <w:rsid w:val="00945521"/>
    <w:rsid w:val="00A2063C"/>
    <w:rsid w:val="00A54EA6"/>
    <w:rsid w:val="00A81DCC"/>
    <w:rsid w:val="00A92E26"/>
    <w:rsid w:val="00AD6C5A"/>
    <w:rsid w:val="00B025F1"/>
    <w:rsid w:val="00B31DB7"/>
    <w:rsid w:val="00B9077E"/>
    <w:rsid w:val="00BA4D92"/>
    <w:rsid w:val="00C14A5B"/>
    <w:rsid w:val="00C624A7"/>
    <w:rsid w:val="00C81F14"/>
    <w:rsid w:val="00C93751"/>
    <w:rsid w:val="00CA01C9"/>
    <w:rsid w:val="00CB1BA2"/>
    <w:rsid w:val="00D1706C"/>
    <w:rsid w:val="00D25221"/>
    <w:rsid w:val="00DF69FF"/>
    <w:rsid w:val="00E11DB6"/>
    <w:rsid w:val="00EA410E"/>
    <w:rsid w:val="00EC539A"/>
    <w:rsid w:val="00F05109"/>
    <w:rsid w:val="00F14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D92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05109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05109"/>
    <w:pPr>
      <w:keepNext/>
      <w:tabs>
        <w:tab w:val="num" w:pos="0"/>
      </w:tabs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05109"/>
    <w:pPr>
      <w:keepNext/>
      <w:tabs>
        <w:tab w:val="num" w:pos="0"/>
      </w:tabs>
      <w:suppressAutoHyphens/>
      <w:spacing w:after="0" w:line="240" w:lineRule="auto"/>
      <w:outlineLvl w:val="2"/>
    </w:pPr>
    <w:rPr>
      <w:rFonts w:ascii="Times New Roman" w:eastAsia="Times New Roman" w:hAnsi="Times New Roman"/>
      <w:b/>
      <w:sz w:val="24"/>
      <w:szCs w:val="24"/>
      <w:lang w:val="en-US" w:eastAsia="ar-SA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05109"/>
    <w:pPr>
      <w:keepNext/>
      <w:tabs>
        <w:tab w:val="num" w:pos="0"/>
      </w:tabs>
      <w:suppressAutoHyphens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4"/>
      <w:lang w:val="en-US"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05109"/>
    <w:rPr>
      <w:rFonts w:ascii="Times New Roman" w:hAnsi="Times New Roman" w:cs="Times New Roman"/>
      <w:b/>
      <w:sz w:val="24"/>
      <w:szCs w:val="24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05109"/>
    <w:rPr>
      <w:rFonts w:ascii="Times New Roman" w:hAnsi="Times New Roman" w:cs="Times New Roman"/>
      <w:sz w:val="24"/>
      <w:szCs w:val="24"/>
      <w:lang w:val="en-US"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05109"/>
    <w:rPr>
      <w:rFonts w:ascii="Times New Roman" w:hAnsi="Times New Roman" w:cs="Times New Roman"/>
      <w:b/>
      <w:sz w:val="24"/>
      <w:szCs w:val="24"/>
      <w:lang w:val="en-US" w:eastAsia="ar-SA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05109"/>
    <w:rPr>
      <w:rFonts w:ascii="Times New Roman" w:hAnsi="Times New Roman" w:cs="Times New Roman"/>
      <w:b/>
      <w:sz w:val="24"/>
      <w:szCs w:val="24"/>
      <w:lang w:val="en-US" w:eastAsia="ar-SA" w:bidi="ar-SA"/>
    </w:rPr>
  </w:style>
  <w:style w:type="character" w:customStyle="1" w:styleId="a">
    <w:name w:val="Колонтитул_"/>
    <w:basedOn w:val="DefaultParagraphFont"/>
    <w:link w:val="1"/>
    <w:uiPriority w:val="99"/>
    <w:locked/>
    <w:rsid w:val="00E11DB6"/>
    <w:rPr>
      <w:rFonts w:ascii="Segoe UI" w:hAnsi="Segoe UI" w:cs="Segoe UI"/>
      <w:b/>
      <w:bCs/>
      <w:noProof/>
      <w:sz w:val="18"/>
      <w:szCs w:val="18"/>
      <w:shd w:val="clear" w:color="auto" w:fill="FFFFFF"/>
    </w:rPr>
  </w:style>
  <w:style w:type="character" w:customStyle="1" w:styleId="a0">
    <w:name w:val="Колонтитул"/>
    <w:basedOn w:val="a"/>
    <w:uiPriority w:val="99"/>
    <w:rsid w:val="00E11DB6"/>
  </w:style>
  <w:style w:type="paragraph" w:customStyle="1" w:styleId="1">
    <w:name w:val="Колонтитул1"/>
    <w:basedOn w:val="Normal"/>
    <w:link w:val="a"/>
    <w:uiPriority w:val="99"/>
    <w:rsid w:val="00E11DB6"/>
    <w:pPr>
      <w:widowControl w:val="0"/>
      <w:shd w:val="clear" w:color="auto" w:fill="FFFFFF"/>
      <w:spacing w:after="0" w:line="240" w:lineRule="atLeast"/>
      <w:jc w:val="center"/>
    </w:pPr>
    <w:rPr>
      <w:rFonts w:ascii="Segoe UI" w:hAnsi="Segoe UI" w:cs="Segoe UI"/>
      <w:b/>
      <w:b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E11DB6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E11DB6"/>
    <w:rPr>
      <w:rFonts w:ascii="Courier New" w:hAnsi="Courier New" w:cs="Courier New"/>
      <w:color w:val="000000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1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1DB6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5C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C43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5C4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C43D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C4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C43D3"/>
    <w:rPr>
      <w:rFonts w:cs="Times New Roman"/>
    </w:rPr>
  </w:style>
  <w:style w:type="paragraph" w:styleId="NormalWeb">
    <w:name w:val="Normal (Web)"/>
    <w:basedOn w:val="Normal"/>
    <w:uiPriority w:val="99"/>
    <w:rsid w:val="00891F32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pfrelets.ru/2020/05/poshagovaya-instrukcziya-dlya-podachi-zayavleniya-na-edinovremennuyu-vyplatu-na-detej-ot-3-do-16-let-na-sajte-gosuslug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11</Pages>
  <Words>561</Words>
  <Characters>3200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Журавлева Ольга Ивановна</dc:creator>
  <cp:keywords/>
  <dc:description/>
  <cp:lastModifiedBy>user</cp:lastModifiedBy>
  <cp:revision>5</cp:revision>
  <cp:lastPrinted>2020-05-13T12:58:00Z</cp:lastPrinted>
  <dcterms:created xsi:type="dcterms:W3CDTF">2020-05-13T14:33:00Z</dcterms:created>
  <dcterms:modified xsi:type="dcterms:W3CDTF">2020-05-14T07:54:00Z</dcterms:modified>
</cp:coreProperties>
</file>